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F3097" w14:textId="7A080838" w:rsidR="00422F02" w:rsidRPr="002D3EAC" w:rsidRDefault="00CE4357" w:rsidP="00422F02">
      <w:pPr>
        <w:jc w:val="both"/>
        <w:rPr>
          <w:rFonts w:ascii="Tahoma" w:hAnsi="Tahoma" w:cs="Tahoma"/>
          <w:b/>
          <w:bCs/>
          <w:sz w:val="22"/>
          <w:szCs w:val="22"/>
          <w:lang w:val="sl-SI"/>
        </w:rPr>
      </w:pPr>
      <w:r w:rsidRPr="002D3EAC">
        <w:rPr>
          <w:rFonts w:ascii="Tahoma" w:hAnsi="Tahoma" w:cs="Tahoma"/>
          <w:b/>
          <w:bCs/>
          <w:sz w:val="22"/>
          <w:szCs w:val="22"/>
          <w:lang w:val="sl-SI"/>
        </w:rPr>
        <w:t>Predlogi za izboljšanje osnutka za Regionalni prostorski plan za Posavsko razvojno regijo</w:t>
      </w:r>
    </w:p>
    <w:p w14:paraId="40F965A2" w14:textId="77777777" w:rsidR="00CE4357" w:rsidRPr="00382EDA" w:rsidRDefault="00CE4357" w:rsidP="00422F02">
      <w:pPr>
        <w:jc w:val="both"/>
        <w:rPr>
          <w:rFonts w:cstheme="minorHAnsi"/>
          <w:b/>
          <w:bCs/>
          <w:szCs w:val="20"/>
          <w:lang w:val="sl-SI"/>
        </w:rPr>
      </w:pPr>
    </w:p>
    <w:p w14:paraId="2677DE8F" w14:textId="77777777" w:rsidR="00422F02" w:rsidRPr="002D3EAC" w:rsidRDefault="00422F02" w:rsidP="00422F02">
      <w:pPr>
        <w:jc w:val="both"/>
        <w:rPr>
          <w:rFonts w:ascii="Tahoma" w:hAnsi="Tahoma" w:cs="Tahoma"/>
          <w:szCs w:val="20"/>
          <w:lang w:val="sl-SI"/>
        </w:rPr>
      </w:pPr>
      <w:r w:rsidRPr="002D3EAC">
        <w:rPr>
          <w:rFonts w:ascii="Tahoma" w:hAnsi="Tahoma" w:cs="Tahoma"/>
          <w:b/>
          <w:bCs/>
          <w:szCs w:val="20"/>
          <w:lang w:val="sl-SI"/>
        </w:rPr>
        <w:t>Vnesite svoje osnovne podatke (neobvezno)</w:t>
      </w:r>
      <w:r w:rsidRPr="002D3EAC">
        <w:rPr>
          <w:rFonts w:ascii="Tahoma" w:hAnsi="Tahoma" w:cs="Tahoma"/>
          <w:szCs w:val="20"/>
          <w:lang w:val="sl-SI"/>
        </w:rPr>
        <w:t>.</w:t>
      </w: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260"/>
        <w:gridCol w:w="4208"/>
      </w:tblGrid>
      <w:tr w:rsidR="00422F02" w:rsidRPr="002D3EAC" w14:paraId="784B203A" w14:textId="77777777" w:rsidTr="00FC7959">
        <w:tc>
          <w:tcPr>
            <w:tcW w:w="4531" w:type="dxa"/>
            <w:shd w:val="clear" w:color="auto" w:fill="D9D9D9" w:themeFill="background1" w:themeFillShade="D9"/>
          </w:tcPr>
          <w:p w14:paraId="5FA1D549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bookmarkStart w:id="0" w:name="_Hlk58422294"/>
            <w:r w:rsidRPr="002D3EAC">
              <w:rPr>
                <w:rFonts w:ascii="Tahoma" w:hAnsi="Tahoma" w:cs="Tahoma"/>
                <w:szCs w:val="20"/>
                <w:lang w:val="sl-SI"/>
              </w:rPr>
              <w:t>Ime in priimek: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5E803A58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</w:tc>
      </w:tr>
      <w:tr w:rsidR="00422F02" w:rsidRPr="002D3EAC" w14:paraId="3F94DA8D" w14:textId="77777777" w:rsidTr="00FC7959">
        <w:tc>
          <w:tcPr>
            <w:tcW w:w="4531" w:type="dxa"/>
            <w:shd w:val="clear" w:color="auto" w:fill="D9D9D9" w:themeFill="background1" w:themeFillShade="D9"/>
          </w:tcPr>
          <w:p w14:paraId="75203E3D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szCs w:val="20"/>
                <w:lang w:val="sl-SI"/>
              </w:rPr>
              <w:t>Organizacija: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71009D06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</w:tc>
      </w:tr>
      <w:tr w:rsidR="00422F02" w:rsidRPr="002D3EAC" w14:paraId="2E47CA0A" w14:textId="77777777" w:rsidTr="00FC7959">
        <w:tc>
          <w:tcPr>
            <w:tcW w:w="4531" w:type="dxa"/>
            <w:shd w:val="clear" w:color="auto" w:fill="D9D9D9" w:themeFill="background1" w:themeFillShade="D9"/>
          </w:tcPr>
          <w:p w14:paraId="4C91384D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szCs w:val="20"/>
                <w:lang w:val="sl-SI"/>
              </w:rPr>
              <w:t>Kraj: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7A29BD15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</w:tc>
      </w:tr>
      <w:tr w:rsidR="00422F02" w:rsidRPr="002D3EAC" w14:paraId="67EC0AAC" w14:textId="77777777" w:rsidTr="00FC7959">
        <w:tc>
          <w:tcPr>
            <w:tcW w:w="4531" w:type="dxa"/>
            <w:shd w:val="clear" w:color="auto" w:fill="D9D9D9" w:themeFill="background1" w:themeFillShade="D9"/>
          </w:tcPr>
          <w:p w14:paraId="131E9B68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szCs w:val="20"/>
                <w:lang w:val="sl-SI"/>
              </w:rPr>
              <w:t>Elektronski naslov: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183C99FC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</w:tc>
      </w:tr>
      <w:tr w:rsidR="00422F02" w:rsidRPr="002D3EAC" w14:paraId="3CC28411" w14:textId="77777777" w:rsidTr="00FC7959">
        <w:tc>
          <w:tcPr>
            <w:tcW w:w="4531" w:type="dxa"/>
            <w:shd w:val="clear" w:color="auto" w:fill="D9D9D9" w:themeFill="background1" w:themeFillShade="D9"/>
          </w:tcPr>
          <w:p w14:paraId="6562562D" w14:textId="2F98F4FF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szCs w:val="20"/>
                <w:lang w:val="sl-SI"/>
              </w:rPr>
              <w:t xml:space="preserve">Strinjam se z objavo </w:t>
            </w:r>
            <w:r w:rsidR="00CE4357" w:rsidRPr="002D3EAC">
              <w:rPr>
                <w:rFonts w:ascii="Tahoma" w:hAnsi="Tahoma" w:cs="Tahoma"/>
                <w:szCs w:val="20"/>
                <w:lang w:val="sl-SI"/>
              </w:rPr>
              <w:t>predlogov v poročilih oz. v dokumentih.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0890F98E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</w:tc>
      </w:tr>
      <w:bookmarkEnd w:id="0"/>
    </w:tbl>
    <w:p w14:paraId="0D5164F5" w14:textId="77777777" w:rsidR="00422F02" w:rsidRPr="002D3EAC" w:rsidRDefault="00422F02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</w:p>
    <w:p w14:paraId="1F088902" w14:textId="1C27FF34" w:rsidR="00254173" w:rsidRPr="002D3EAC" w:rsidRDefault="00254173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  <w:r w:rsidRPr="002D3EAC">
        <w:rPr>
          <w:rFonts w:ascii="Tahoma" w:hAnsi="Tahoma" w:cs="Tahoma"/>
          <w:b/>
          <w:bCs/>
          <w:szCs w:val="20"/>
          <w:lang w:val="sl-SI"/>
        </w:rPr>
        <w:t>V naslednjih razdelkih lahko oddate vaše pripombe. Lahko jih podate na splošno na pripravo RPP in za posamezen dokument. </w:t>
      </w:r>
    </w:p>
    <w:p w14:paraId="069ACA3F" w14:textId="3E535C4B" w:rsidR="00422F02" w:rsidRPr="002D3EAC" w:rsidRDefault="00422F02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  <w:r w:rsidRPr="002D3EAC">
        <w:rPr>
          <w:rFonts w:ascii="Tahoma" w:hAnsi="Tahoma" w:cs="Tahoma"/>
          <w:b/>
          <w:bCs/>
          <w:szCs w:val="20"/>
          <w:lang w:val="sl-SI"/>
        </w:rPr>
        <w:t xml:space="preserve"> </w:t>
      </w: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6"/>
        <w:gridCol w:w="812"/>
      </w:tblGrid>
      <w:tr w:rsidR="00422F02" w:rsidRPr="002D3EAC" w14:paraId="07ED0AFE" w14:textId="77777777" w:rsidTr="00F36102">
        <w:tc>
          <w:tcPr>
            <w:tcW w:w="7656" w:type="dxa"/>
            <w:shd w:val="clear" w:color="auto" w:fill="D9D9D9" w:themeFill="background1" w:themeFillShade="D9"/>
          </w:tcPr>
          <w:p w14:paraId="7B4D920C" w14:textId="77777777" w:rsidR="00422F02" w:rsidRPr="002D3EAC" w:rsidRDefault="00422F02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bookmarkStart w:id="1" w:name="_Hlk58422837"/>
            <w:r w:rsidRPr="002D3EAC">
              <w:rPr>
                <w:rFonts w:ascii="Tahoma" w:hAnsi="Tahoma" w:cs="Tahoma"/>
                <w:b/>
                <w:bCs/>
                <w:szCs w:val="20"/>
                <w:lang w:val="sl-SI"/>
              </w:rPr>
              <w:t>Želim podati splošne pripombe oziroma usmeritve pripravljavcu.</w:t>
            </w:r>
          </w:p>
          <w:p w14:paraId="69E8DB48" w14:textId="77777777" w:rsidR="00422F02" w:rsidRPr="002D3EAC" w:rsidRDefault="00422F02" w:rsidP="00FC7959">
            <w:pPr>
              <w:spacing w:line="240" w:lineRule="auto"/>
              <w:jc w:val="both"/>
              <w:rPr>
                <w:rFonts w:ascii="Tahoma" w:hAnsi="Tahoma" w:cs="Tahoma"/>
                <w:szCs w:val="20"/>
                <w:lang w:val="sl-SI"/>
              </w:rPr>
            </w:pPr>
          </w:p>
          <w:p w14:paraId="25313BFD" w14:textId="77777777" w:rsidR="00422F02" w:rsidRPr="002D3EAC" w:rsidRDefault="00422F02" w:rsidP="00FC7959">
            <w:pPr>
              <w:spacing w:line="240" w:lineRule="auto"/>
              <w:jc w:val="both"/>
              <w:rPr>
                <w:rFonts w:ascii="Tahoma" w:hAnsi="Tahoma" w:cs="Tahoma"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szCs w:val="20"/>
                <w:lang w:val="sl-SI"/>
              </w:rPr>
              <w:t>V spodnjem prostoru navedite vaše ključne predloge oziroma usmeritve za izboljšanje obstoječega besedila.</w:t>
            </w:r>
          </w:p>
        </w:tc>
        <w:tc>
          <w:tcPr>
            <w:tcW w:w="812" w:type="dxa"/>
            <w:shd w:val="clear" w:color="auto" w:fill="D9D9D9" w:themeFill="background1" w:themeFillShade="D9"/>
          </w:tcPr>
          <w:p w14:paraId="6CD722C9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iCs/>
                <w:szCs w:val="20"/>
                <w:lang w:val="sl-SI" w:eastAsia="sl-SI"/>
              </w:rPr>
            </w:pPr>
          </w:p>
          <w:p w14:paraId="145E7CF9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</w:tc>
      </w:tr>
      <w:bookmarkEnd w:id="1"/>
    </w:tbl>
    <w:p w14:paraId="0CC2A817" w14:textId="77777777" w:rsidR="00422F02" w:rsidRPr="002D3EAC" w:rsidRDefault="00422F02" w:rsidP="00422F02">
      <w:pPr>
        <w:jc w:val="both"/>
        <w:rPr>
          <w:rFonts w:ascii="Tahoma" w:hAnsi="Tahoma" w:cs="Tahoma"/>
          <w:szCs w:val="20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422F02" w:rsidRPr="002D3EAC" w14:paraId="692F4CFF" w14:textId="77777777" w:rsidTr="00FC7959">
        <w:tc>
          <w:tcPr>
            <w:tcW w:w="9062" w:type="dxa"/>
            <w:shd w:val="clear" w:color="auto" w:fill="D9D9D9" w:themeFill="background1" w:themeFillShade="D9"/>
          </w:tcPr>
          <w:p w14:paraId="22B73314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b/>
                <w:bCs/>
                <w:szCs w:val="20"/>
                <w:lang w:val="sl-SI"/>
              </w:rPr>
              <w:t xml:space="preserve">Opišite vaš predlog. </w:t>
            </w:r>
          </w:p>
        </w:tc>
      </w:tr>
      <w:tr w:rsidR="00422F02" w:rsidRPr="002D3EAC" w14:paraId="355E253B" w14:textId="77777777" w:rsidTr="00FC7959">
        <w:tc>
          <w:tcPr>
            <w:tcW w:w="9062" w:type="dxa"/>
          </w:tcPr>
          <w:p w14:paraId="56A9BE75" w14:textId="77777777" w:rsidR="00422F02" w:rsidRPr="002D3EAC" w:rsidRDefault="00422F02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186C506D" w14:textId="77777777" w:rsidR="00422F02" w:rsidRPr="002D3EAC" w:rsidRDefault="00422F02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0E561AA6" w14:textId="77777777" w:rsidR="00422F02" w:rsidRPr="002D3EAC" w:rsidRDefault="00422F02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18491CDC" w14:textId="77777777" w:rsidR="00422F02" w:rsidRPr="002D3EAC" w:rsidRDefault="00422F02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47E4F37F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</w:tc>
      </w:tr>
    </w:tbl>
    <w:p w14:paraId="77C716F5" w14:textId="77777777" w:rsidR="00422F02" w:rsidRPr="002D3EAC" w:rsidRDefault="00422F02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6"/>
        <w:gridCol w:w="812"/>
      </w:tblGrid>
      <w:tr w:rsidR="00ED55B1" w:rsidRPr="002D3EAC" w14:paraId="23E5D570" w14:textId="77777777" w:rsidTr="00FC7959">
        <w:tc>
          <w:tcPr>
            <w:tcW w:w="7656" w:type="dxa"/>
            <w:shd w:val="clear" w:color="auto" w:fill="D9D9D9" w:themeFill="background1" w:themeFillShade="D9"/>
          </w:tcPr>
          <w:p w14:paraId="1503058C" w14:textId="1DF61F71" w:rsidR="00ED55B1" w:rsidRPr="002D3EAC" w:rsidRDefault="00FE38CF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pl-PL"/>
              </w:rPr>
            </w:pPr>
            <w:r w:rsidRPr="002D3EAC">
              <w:rPr>
                <w:rFonts w:ascii="Tahoma" w:hAnsi="Tahoma" w:cs="Tahoma"/>
                <w:b/>
                <w:bCs/>
                <w:szCs w:val="20"/>
                <w:lang w:val="pl-PL"/>
              </w:rPr>
              <w:t>Želim podati konkretne predloge na osnutek RPP za Posavsko regijo.</w:t>
            </w:r>
          </w:p>
          <w:p w14:paraId="2FF878BE" w14:textId="77777777" w:rsidR="00ED55B1" w:rsidRPr="002D3EAC" w:rsidRDefault="00ED55B1" w:rsidP="00FC7959">
            <w:pPr>
              <w:spacing w:line="240" w:lineRule="auto"/>
              <w:jc w:val="both"/>
              <w:rPr>
                <w:rFonts w:ascii="Tahoma" w:hAnsi="Tahoma" w:cs="Tahoma"/>
                <w:szCs w:val="20"/>
                <w:lang w:val="sl-SI"/>
              </w:rPr>
            </w:pPr>
          </w:p>
          <w:p w14:paraId="6A3CE34B" w14:textId="147E1644" w:rsidR="00ED55B1" w:rsidRPr="002D3EAC" w:rsidRDefault="00FE38CF" w:rsidP="00FC7959">
            <w:pPr>
              <w:spacing w:line="240" w:lineRule="auto"/>
              <w:jc w:val="both"/>
              <w:rPr>
                <w:rFonts w:ascii="Tahoma" w:hAnsi="Tahoma" w:cs="Tahoma"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szCs w:val="20"/>
                <w:lang w:val="sl-SI"/>
              </w:rPr>
              <w:t>Ob vaših predlogih za izboljšavo obstoječih zapisov poglavij navedite tudi poglavja/strani, na katere se nanašajo</w:t>
            </w:r>
            <w:r w:rsidR="00C55AA1" w:rsidRPr="002D3EAC">
              <w:rPr>
                <w:rFonts w:ascii="Tahoma" w:hAnsi="Tahoma" w:cs="Tahoma"/>
                <w:szCs w:val="20"/>
                <w:lang w:val="sl-SI"/>
              </w:rPr>
              <w:t>.</w:t>
            </w:r>
          </w:p>
        </w:tc>
        <w:tc>
          <w:tcPr>
            <w:tcW w:w="812" w:type="dxa"/>
            <w:shd w:val="clear" w:color="auto" w:fill="D9D9D9" w:themeFill="background1" w:themeFillShade="D9"/>
          </w:tcPr>
          <w:p w14:paraId="3CE89F05" w14:textId="77777777" w:rsidR="00ED55B1" w:rsidRPr="002D3EAC" w:rsidRDefault="00ED55B1" w:rsidP="00FC7959">
            <w:pPr>
              <w:jc w:val="both"/>
              <w:rPr>
                <w:rFonts w:ascii="Tahoma" w:hAnsi="Tahoma" w:cs="Tahoma"/>
                <w:iCs/>
                <w:szCs w:val="20"/>
                <w:lang w:val="sl-SI" w:eastAsia="sl-SI"/>
              </w:rPr>
            </w:pPr>
          </w:p>
          <w:p w14:paraId="43295670" w14:textId="77777777" w:rsidR="00ED55B1" w:rsidRPr="002D3EAC" w:rsidRDefault="00ED55B1" w:rsidP="00FC7959">
            <w:pPr>
              <w:jc w:val="both"/>
              <w:rPr>
                <w:rFonts w:ascii="Tahoma" w:hAnsi="Tahoma" w:cs="Tahoma"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</w:tc>
      </w:tr>
    </w:tbl>
    <w:p w14:paraId="4339FFDB" w14:textId="77777777" w:rsidR="00ED55B1" w:rsidRPr="002D3EAC" w:rsidRDefault="00ED55B1" w:rsidP="00ED55B1">
      <w:pPr>
        <w:jc w:val="both"/>
        <w:rPr>
          <w:rFonts w:ascii="Tahoma" w:hAnsi="Tahoma" w:cs="Tahoma"/>
          <w:szCs w:val="20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ED55B1" w:rsidRPr="002D3EAC" w14:paraId="1C3AB83B" w14:textId="77777777" w:rsidTr="00FC7959">
        <w:tc>
          <w:tcPr>
            <w:tcW w:w="9062" w:type="dxa"/>
            <w:shd w:val="clear" w:color="auto" w:fill="D9D9D9" w:themeFill="background1" w:themeFillShade="D9"/>
          </w:tcPr>
          <w:p w14:paraId="23194A0E" w14:textId="77777777" w:rsidR="00ED55B1" w:rsidRPr="002D3EAC" w:rsidRDefault="00ED55B1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bookmarkStart w:id="2" w:name="_Hlk58423365"/>
            <w:r w:rsidRPr="002D3EAC">
              <w:rPr>
                <w:rFonts w:ascii="Tahoma" w:hAnsi="Tahoma" w:cs="Tahoma"/>
                <w:b/>
                <w:bCs/>
                <w:szCs w:val="20"/>
                <w:lang w:val="sl-SI"/>
              </w:rPr>
              <w:t xml:space="preserve">Opišite vaš predlog. </w:t>
            </w:r>
          </w:p>
        </w:tc>
      </w:tr>
      <w:tr w:rsidR="00ED55B1" w:rsidRPr="002D3EAC" w14:paraId="74D16280" w14:textId="77777777" w:rsidTr="00FC7959">
        <w:tc>
          <w:tcPr>
            <w:tcW w:w="9062" w:type="dxa"/>
          </w:tcPr>
          <w:p w14:paraId="13BA6B4E" w14:textId="77777777" w:rsidR="00ED55B1" w:rsidRPr="002D3EAC" w:rsidRDefault="00ED55B1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71B347D4" w14:textId="77777777" w:rsidR="00ED55B1" w:rsidRPr="002D3EAC" w:rsidRDefault="00ED55B1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  <w:p w14:paraId="05D78E93" w14:textId="77777777" w:rsidR="00ED55B1" w:rsidRPr="002D3EAC" w:rsidRDefault="00ED55B1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398548F0" w14:textId="77777777" w:rsidR="00ED55B1" w:rsidRPr="002D3EAC" w:rsidRDefault="00ED55B1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494BE71E" w14:textId="77777777" w:rsidR="00ED55B1" w:rsidRPr="002D3EAC" w:rsidRDefault="00ED55B1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7FEE521F" w14:textId="77777777" w:rsidR="00ED55B1" w:rsidRPr="002D3EAC" w:rsidRDefault="00ED55B1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</w:tc>
      </w:tr>
      <w:bookmarkEnd w:id="2"/>
    </w:tbl>
    <w:p w14:paraId="63F6FADE" w14:textId="0DF5E3CC" w:rsidR="00A93626" w:rsidRDefault="00A93626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</w:p>
    <w:p w14:paraId="2D30C5BA" w14:textId="77777777" w:rsidR="00A93626" w:rsidRDefault="00A93626">
      <w:pPr>
        <w:spacing w:line="240" w:lineRule="auto"/>
        <w:rPr>
          <w:rFonts w:ascii="Tahoma" w:hAnsi="Tahoma" w:cs="Tahoma"/>
          <w:b/>
          <w:bCs/>
          <w:szCs w:val="20"/>
          <w:lang w:val="sl-SI"/>
        </w:rPr>
      </w:pPr>
      <w:r>
        <w:rPr>
          <w:rFonts w:ascii="Tahoma" w:hAnsi="Tahoma" w:cs="Tahoma"/>
          <w:b/>
          <w:bCs/>
          <w:szCs w:val="20"/>
          <w:lang w:val="sl-SI"/>
        </w:rPr>
        <w:br w:type="page"/>
      </w:r>
    </w:p>
    <w:p w14:paraId="3CEA9228" w14:textId="77777777" w:rsidR="00ED55B1" w:rsidRPr="002D3EAC" w:rsidRDefault="00ED55B1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6"/>
        <w:gridCol w:w="812"/>
      </w:tblGrid>
      <w:tr w:rsidR="00FE38CF" w:rsidRPr="002D3EAC" w14:paraId="1FAC6264" w14:textId="77777777" w:rsidTr="00FC7959">
        <w:tc>
          <w:tcPr>
            <w:tcW w:w="7656" w:type="dxa"/>
            <w:shd w:val="clear" w:color="auto" w:fill="D9D9D9" w:themeFill="background1" w:themeFillShade="D9"/>
          </w:tcPr>
          <w:p w14:paraId="20C49DC9" w14:textId="08D4C402" w:rsidR="00FE38CF" w:rsidRPr="002D3EAC" w:rsidRDefault="00C55AA1" w:rsidP="00FC7959">
            <w:pPr>
              <w:spacing w:line="240" w:lineRule="auto"/>
              <w:jc w:val="both"/>
              <w:rPr>
                <w:rFonts w:ascii="Tahoma" w:hAnsi="Tahoma" w:cs="Tahoma"/>
                <w:szCs w:val="20"/>
                <w:lang w:val="pl-PL"/>
              </w:rPr>
            </w:pPr>
            <w:r w:rsidRPr="002D3EAC">
              <w:rPr>
                <w:rFonts w:ascii="Tahoma" w:hAnsi="Tahoma" w:cs="Tahoma"/>
                <w:b/>
                <w:bCs/>
                <w:szCs w:val="20"/>
                <w:lang w:val="pl-PL"/>
              </w:rPr>
              <w:t>Želim podati konkretne predloge na osnutek OP z dodatkom za naravo za RPP za Posavsko regijo.</w:t>
            </w:r>
          </w:p>
          <w:p w14:paraId="31E5E949" w14:textId="4428E6D3" w:rsidR="00FE38CF" w:rsidRPr="002D3EAC" w:rsidRDefault="00FE38CF" w:rsidP="00FC7959">
            <w:pPr>
              <w:spacing w:line="240" w:lineRule="auto"/>
              <w:jc w:val="both"/>
              <w:rPr>
                <w:rFonts w:ascii="Tahoma" w:hAnsi="Tahoma" w:cs="Tahoma"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szCs w:val="20"/>
                <w:lang w:val="sl-SI"/>
              </w:rPr>
              <w:t>Ob vaših predlogih za izboljšavo obstoječih zapisov poglavij navedite tudi poglavja/strani, na katere se nanašajo</w:t>
            </w:r>
            <w:r w:rsidR="00C55AA1" w:rsidRPr="002D3EAC">
              <w:rPr>
                <w:rFonts w:ascii="Tahoma" w:hAnsi="Tahoma" w:cs="Tahoma"/>
                <w:szCs w:val="20"/>
                <w:lang w:val="sl-SI"/>
              </w:rPr>
              <w:t>.</w:t>
            </w:r>
          </w:p>
        </w:tc>
        <w:tc>
          <w:tcPr>
            <w:tcW w:w="812" w:type="dxa"/>
            <w:shd w:val="clear" w:color="auto" w:fill="D9D9D9" w:themeFill="background1" w:themeFillShade="D9"/>
          </w:tcPr>
          <w:p w14:paraId="5C335103" w14:textId="77777777" w:rsidR="00FE38CF" w:rsidRPr="002D3EAC" w:rsidRDefault="00FE38CF" w:rsidP="00FC7959">
            <w:pPr>
              <w:jc w:val="both"/>
              <w:rPr>
                <w:rFonts w:ascii="Tahoma" w:hAnsi="Tahoma" w:cs="Tahoma"/>
                <w:iCs/>
                <w:szCs w:val="20"/>
                <w:lang w:val="sl-SI" w:eastAsia="sl-SI"/>
              </w:rPr>
            </w:pPr>
          </w:p>
          <w:p w14:paraId="37B7C279" w14:textId="77777777" w:rsidR="00FE38CF" w:rsidRPr="002D3EAC" w:rsidRDefault="00FE38CF" w:rsidP="00FC7959">
            <w:pPr>
              <w:jc w:val="both"/>
              <w:rPr>
                <w:rFonts w:ascii="Tahoma" w:hAnsi="Tahoma" w:cs="Tahoma"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</w:tc>
      </w:tr>
    </w:tbl>
    <w:p w14:paraId="011A8F98" w14:textId="77777777" w:rsidR="00FE38CF" w:rsidRPr="002D3EAC" w:rsidRDefault="00FE38CF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FE38CF" w:rsidRPr="002D3EAC" w14:paraId="1DB4E724" w14:textId="77777777" w:rsidTr="00FC7959">
        <w:tc>
          <w:tcPr>
            <w:tcW w:w="9062" w:type="dxa"/>
            <w:shd w:val="clear" w:color="auto" w:fill="D9D9D9" w:themeFill="background1" w:themeFillShade="D9"/>
          </w:tcPr>
          <w:p w14:paraId="1671902E" w14:textId="77777777" w:rsidR="00FE38CF" w:rsidRPr="002D3EAC" w:rsidRDefault="00FE38CF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b/>
                <w:bCs/>
                <w:szCs w:val="20"/>
                <w:lang w:val="sl-SI"/>
              </w:rPr>
              <w:t xml:space="preserve">Opišite vaš predlog. </w:t>
            </w:r>
          </w:p>
        </w:tc>
      </w:tr>
      <w:tr w:rsidR="00FE38CF" w:rsidRPr="002D3EAC" w14:paraId="4A92946B" w14:textId="77777777" w:rsidTr="00FC7959">
        <w:tc>
          <w:tcPr>
            <w:tcW w:w="9062" w:type="dxa"/>
          </w:tcPr>
          <w:p w14:paraId="40140CEC" w14:textId="77777777" w:rsidR="00FE38CF" w:rsidRPr="002D3EAC" w:rsidRDefault="00FE38CF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5C408017" w14:textId="77777777" w:rsidR="00FE38CF" w:rsidRPr="002D3EAC" w:rsidRDefault="00FE38CF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  <w:p w14:paraId="317EE1B3" w14:textId="77777777" w:rsidR="00FE38CF" w:rsidRPr="002D3EAC" w:rsidRDefault="00FE38CF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6BA566B8" w14:textId="77777777" w:rsidR="00FE38CF" w:rsidRPr="002D3EAC" w:rsidRDefault="00FE38CF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436280C1" w14:textId="77777777" w:rsidR="00FE38CF" w:rsidRPr="002D3EAC" w:rsidRDefault="00FE38CF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34F232C6" w14:textId="77777777" w:rsidR="00FE38CF" w:rsidRPr="002D3EAC" w:rsidRDefault="00FE38CF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</w:tc>
      </w:tr>
    </w:tbl>
    <w:p w14:paraId="38F126FD" w14:textId="77777777" w:rsidR="00FE38CF" w:rsidRPr="002D3EAC" w:rsidRDefault="00FE38CF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</w:p>
    <w:p w14:paraId="65AB164D" w14:textId="77777777" w:rsidR="00FE38CF" w:rsidRPr="002D3EAC" w:rsidRDefault="00FE38CF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</w:p>
    <w:p w14:paraId="2BC89CA2" w14:textId="73036E4B" w:rsidR="00422F02" w:rsidRPr="002D3EAC" w:rsidRDefault="00422F02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  <w:r w:rsidRPr="002D3EAC">
        <w:rPr>
          <w:rFonts w:ascii="Tahoma" w:hAnsi="Tahoma" w:cs="Tahoma"/>
          <w:b/>
          <w:bCs/>
          <w:szCs w:val="20"/>
          <w:lang w:val="sl-SI"/>
        </w:rPr>
        <w:t>Datum:</w:t>
      </w:r>
      <w:r w:rsidRPr="002D3EAC">
        <w:rPr>
          <w:rFonts w:ascii="Tahoma" w:hAnsi="Tahoma" w:cs="Tahoma"/>
          <w:i/>
          <w:szCs w:val="20"/>
          <w:lang w:val="sl-SI" w:eastAsia="sl-SI"/>
        </w:rPr>
        <w:t xml:space="preserve"> </w:t>
      </w:r>
      <w:r w:rsidRPr="002D3EAC">
        <w:rPr>
          <w:rFonts w:ascii="Tahoma" w:hAnsi="Tahoma" w:cs="Tahoma"/>
          <w:i/>
          <w:szCs w:val="20"/>
          <w:lang w:val="sl-SI" w:eastAsia="sl-SI"/>
        </w:rPr>
        <w:fldChar w:fldCharType="begin">
          <w:ffData>
            <w:name w:val="Besedilo88"/>
            <w:enabled/>
            <w:calcOnExit w:val="0"/>
            <w:textInput/>
          </w:ffData>
        </w:fldChar>
      </w:r>
      <w:r w:rsidRPr="002D3EAC">
        <w:rPr>
          <w:rFonts w:ascii="Tahoma" w:hAnsi="Tahoma" w:cs="Tahoma"/>
          <w:i/>
          <w:szCs w:val="20"/>
          <w:lang w:val="sl-SI" w:eastAsia="sl-SI"/>
        </w:rPr>
        <w:instrText xml:space="preserve"> FORMTEXT </w:instrText>
      </w:r>
      <w:r w:rsidRPr="002D3EAC">
        <w:rPr>
          <w:rFonts w:ascii="Tahoma" w:hAnsi="Tahoma" w:cs="Tahoma"/>
          <w:i/>
          <w:szCs w:val="20"/>
          <w:lang w:val="sl-SI" w:eastAsia="sl-SI"/>
        </w:rPr>
      </w:r>
      <w:r w:rsidRPr="002D3EAC">
        <w:rPr>
          <w:rFonts w:ascii="Tahoma" w:hAnsi="Tahoma" w:cs="Tahoma"/>
          <w:i/>
          <w:szCs w:val="20"/>
          <w:lang w:val="sl-SI" w:eastAsia="sl-SI"/>
        </w:rPr>
        <w:fldChar w:fldCharType="separate"/>
      </w:r>
      <w:r w:rsidRPr="002D3EAC">
        <w:rPr>
          <w:rFonts w:ascii="Tahoma" w:hAnsi="Tahoma" w:cs="Tahoma"/>
          <w:i/>
          <w:szCs w:val="20"/>
          <w:lang w:val="sl-SI" w:eastAsia="sl-SI"/>
        </w:rPr>
        <w:t> </w:t>
      </w:r>
      <w:r w:rsidRPr="002D3EAC">
        <w:rPr>
          <w:rFonts w:ascii="Tahoma" w:hAnsi="Tahoma" w:cs="Tahoma"/>
          <w:i/>
          <w:szCs w:val="20"/>
          <w:lang w:val="sl-SI" w:eastAsia="sl-SI"/>
        </w:rPr>
        <w:t> </w:t>
      </w:r>
      <w:r w:rsidRPr="002D3EAC">
        <w:rPr>
          <w:rFonts w:ascii="Tahoma" w:hAnsi="Tahoma" w:cs="Tahoma"/>
          <w:i/>
          <w:szCs w:val="20"/>
          <w:lang w:val="sl-SI" w:eastAsia="sl-SI"/>
        </w:rPr>
        <w:t> </w:t>
      </w:r>
      <w:r w:rsidRPr="002D3EAC">
        <w:rPr>
          <w:rFonts w:ascii="Tahoma" w:hAnsi="Tahoma" w:cs="Tahoma"/>
          <w:i/>
          <w:szCs w:val="20"/>
          <w:lang w:val="sl-SI" w:eastAsia="sl-SI"/>
        </w:rPr>
        <w:t> </w:t>
      </w:r>
      <w:r w:rsidRPr="002D3EAC">
        <w:rPr>
          <w:rFonts w:ascii="Tahoma" w:hAnsi="Tahoma" w:cs="Tahoma"/>
          <w:i/>
          <w:szCs w:val="20"/>
          <w:lang w:val="sl-SI" w:eastAsia="sl-SI"/>
        </w:rPr>
        <w:t> </w:t>
      </w:r>
      <w:r w:rsidRPr="002D3EAC">
        <w:rPr>
          <w:rFonts w:ascii="Tahoma" w:hAnsi="Tahoma" w:cs="Tahoma"/>
          <w:i/>
          <w:szCs w:val="20"/>
          <w:lang w:val="sl-SI" w:eastAsia="sl-SI"/>
        </w:rPr>
        <w:fldChar w:fldCharType="end"/>
      </w:r>
    </w:p>
    <w:p w14:paraId="640DA9CC" w14:textId="4A2DAE6B" w:rsidR="00422F02" w:rsidRPr="002D3EAC" w:rsidRDefault="00422F02" w:rsidP="00422F02">
      <w:pPr>
        <w:jc w:val="both"/>
        <w:rPr>
          <w:rFonts w:ascii="Tahoma" w:hAnsi="Tahoma" w:cs="Tahoma"/>
          <w:sz w:val="22"/>
          <w:szCs w:val="22"/>
          <w:lang w:val="sl-SI"/>
        </w:rPr>
      </w:pPr>
      <w:r w:rsidRPr="002D3EAC">
        <w:rPr>
          <w:rFonts w:ascii="Tahoma" w:hAnsi="Tahoma" w:cs="Tahoma"/>
          <w:b/>
          <w:bCs/>
          <w:szCs w:val="20"/>
          <w:lang w:val="sl-SI"/>
        </w:rPr>
        <w:t>Podpis (in žig) predlagatelja pripombe:</w:t>
      </w:r>
    </w:p>
    <w:p w14:paraId="3C3F821B" w14:textId="77777777" w:rsidR="00F8182F" w:rsidRPr="00382EDA" w:rsidRDefault="00F8182F" w:rsidP="00C644CD">
      <w:pPr>
        <w:jc w:val="both"/>
        <w:rPr>
          <w:rFonts w:ascii="Tahoma" w:hAnsi="Tahoma" w:cs="Tahoma"/>
          <w:sz w:val="22"/>
          <w:szCs w:val="22"/>
          <w:lang w:val="sl-SI"/>
        </w:rPr>
      </w:pPr>
    </w:p>
    <w:p w14:paraId="21D3328A" w14:textId="3E46A2FD" w:rsidR="00F8182F" w:rsidRPr="00382EDA" w:rsidRDefault="00F8182F" w:rsidP="00C644CD">
      <w:pPr>
        <w:jc w:val="both"/>
        <w:rPr>
          <w:rFonts w:ascii="Tahoma" w:hAnsi="Tahoma" w:cs="Tahoma"/>
          <w:sz w:val="22"/>
          <w:szCs w:val="22"/>
          <w:lang w:val="sl-SI"/>
        </w:rPr>
      </w:pPr>
    </w:p>
    <w:p w14:paraId="36E788FF" w14:textId="77777777" w:rsidR="00F8182F" w:rsidRPr="00382EDA" w:rsidRDefault="00F8182F" w:rsidP="00C644CD">
      <w:pPr>
        <w:jc w:val="both"/>
        <w:rPr>
          <w:rFonts w:ascii="Tahoma" w:hAnsi="Tahoma" w:cs="Tahoma"/>
          <w:sz w:val="22"/>
          <w:szCs w:val="22"/>
          <w:lang w:val="sl-SI"/>
        </w:rPr>
      </w:pPr>
    </w:p>
    <w:p w14:paraId="0A1E6F16" w14:textId="77777777" w:rsidR="00EB2C84" w:rsidRPr="00382EDA" w:rsidRDefault="00EB2C84" w:rsidP="00C644CD">
      <w:pPr>
        <w:rPr>
          <w:rFonts w:ascii="Tahoma" w:hAnsi="Tahoma" w:cs="Tahoma"/>
          <w:sz w:val="22"/>
          <w:szCs w:val="22"/>
          <w:lang w:val="sl-SI"/>
        </w:rPr>
      </w:pPr>
    </w:p>
    <w:sectPr w:rsidR="00EB2C84" w:rsidRPr="00382EDA" w:rsidSect="00A05EC2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1900" w:h="16840" w:code="9"/>
      <w:pgMar w:top="1701" w:right="1701" w:bottom="1134" w:left="1701" w:header="1531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488C0" w14:textId="77777777" w:rsidR="00286D69" w:rsidRDefault="00286D69">
      <w:r>
        <w:separator/>
      </w:r>
    </w:p>
  </w:endnote>
  <w:endnote w:type="continuationSeparator" w:id="0">
    <w:p w14:paraId="4022D3EB" w14:textId="77777777" w:rsidR="00286D69" w:rsidRDefault="00286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C8E3" w14:textId="1A84623C" w:rsidR="00414989" w:rsidRDefault="00736156">
    <w:pPr>
      <w:pStyle w:val="Noga"/>
    </w:pPr>
    <w:r w:rsidRPr="00736156">
      <w:rPr>
        <w:rFonts w:ascii="Tahoma" w:hAnsi="Tahoma" w:cs="Tahoma"/>
        <w:noProof/>
        <w:sz w:val="18"/>
        <w:szCs w:val="18"/>
      </w:rPr>
      <w:drawing>
        <wp:anchor distT="0" distB="0" distL="114300" distR="114300" simplePos="0" relativeHeight="251678720" behindDoc="0" locked="0" layoutInCell="1" allowOverlap="1" wp14:anchorId="63B96618" wp14:editId="5A8E9FCD">
          <wp:simplePos x="0" y="0"/>
          <wp:positionH relativeFrom="margin">
            <wp:posOffset>-657225</wp:posOffset>
          </wp:positionH>
          <wp:positionV relativeFrom="margin">
            <wp:posOffset>8324850</wp:posOffset>
          </wp:positionV>
          <wp:extent cx="7494270" cy="809625"/>
          <wp:effectExtent l="0" t="0" r="0" b="0"/>
          <wp:wrapSquare wrapText="bothSides"/>
          <wp:docPr id="684402052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4270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2B046" w14:textId="39816213" w:rsidR="00FC3947" w:rsidRDefault="00736156">
    <w:pPr>
      <w:pStyle w:val="Noga"/>
    </w:pPr>
    <w:r w:rsidRPr="00736156">
      <w:rPr>
        <w:rFonts w:ascii="Tahoma" w:hAnsi="Tahoma" w:cs="Tahoma"/>
        <w:noProof/>
        <w:sz w:val="18"/>
        <w:szCs w:val="18"/>
      </w:rPr>
      <w:drawing>
        <wp:anchor distT="0" distB="0" distL="114300" distR="114300" simplePos="0" relativeHeight="251676672" behindDoc="0" locked="0" layoutInCell="1" allowOverlap="1" wp14:anchorId="339C451A" wp14:editId="0D13B3E4">
          <wp:simplePos x="0" y="0"/>
          <wp:positionH relativeFrom="margin">
            <wp:posOffset>-657225</wp:posOffset>
          </wp:positionH>
          <wp:positionV relativeFrom="margin">
            <wp:posOffset>8324850</wp:posOffset>
          </wp:positionV>
          <wp:extent cx="7494270" cy="809625"/>
          <wp:effectExtent l="0" t="0" r="0" b="0"/>
          <wp:wrapSquare wrapText="bothSides"/>
          <wp:docPr id="1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4270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37A28" w14:textId="77777777" w:rsidR="00286D69" w:rsidRDefault="00286D69">
      <w:r>
        <w:separator/>
      </w:r>
    </w:p>
  </w:footnote>
  <w:footnote w:type="continuationSeparator" w:id="0">
    <w:p w14:paraId="552AF804" w14:textId="77777777" w:rsidR="00286D69" w:rsidRDefault="00286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E3D44" w14:textId="7B048C8E" w:rsidR="006953C5" w:rsidRDefault="00736156">
    <w:pPr>
      <w:pStyle w:val="Glava"/>
    </w:pPr>
    <w:r>
      <w:rPr>
        <w:noProof/>
      </w:rPr>
      <w:drawing>
        <wp:anchor distT="0" distB="0" distL="114300" distR="114300" simplePos="0" relativeHeight="251680768" behindDoc="0" locked="0" layoutInCell="1" allowOverlap="1" wp14:anchorId="78911AF2" wp14:editId="71C39D63">
          <wp:simplePos x="0" y="0"/>
          <wp:positionH relativeFrom="page">
            <wp:posOffset>4953000</wp:posOffset>
          </wp:positionH>
          <wp:positionV relativeFrom="page">
            <wp:posOffset>28576</wp:posOffset>
          </wp:positionV>
          <wp:extent cx="4591050" cy="895934"/>
          <wp:effectExtent l="0" t="0" r="0" b="0"/>
          <wp:wrapSquare wrapText="bothSides"/>
          <wp:docPr id="1260230964" name="Slika 12602309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1218" cy="8979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A4015" w14:textId="77777777" w:rsidR="002A2B69" w:rsidRPr="00110CBD" w:rsidRDefault="002A2B6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B6711" w14:textId="77A6A36F" w:rsidR="002A2B69" w:rsidRPr="008F3500" w:rsidRDefault="0073615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  <w:r w:rsidRPr="00736156">
      <w:rPr>
        <w:noProof/>
        <w:lang w:val="sl-SI"/>
      </w:rPr>
      <w:drawing>
        <wp:anchor distT="0" distB="0" distL="114300" distR="114300" simplePos="0" relativeHeight="251674624" behindDoc="0" locked="0" layoutInCell="1" allowOverlap="1" wp14:anchorId="4ED8E238" wp14:editId="716B52C9">
          <wp:simplePos x="0" y="0"/>
          <wp:positionH relativeFrom="page">
            <wp:posOffset>4953000</wp:posOffset>
          </wp:positionH>
          <wp:positionV relativeFrom="page">
            <wp:posOffset>28576</wp:posOffset>
          </wp:positionV>
          <wp:extent cx="4591050" cy="895934"/>
          <wp:effectExtent l="0" t="0" r="0" b="0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1218" cy="8979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81FF1"/>
    <w:multiLevelType w:val="multilevel"/>
    <w:tmpl w:val="20DE4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2852B2"/>
    <w:multiLevelType w:val="hybridMultilevel"/>
    <w:tmpl w:val="930EE4F4"/>
    <w:lvl w:ilvl="0" w:tplc="8DA229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D4340"/>
    <w:multiLevelType w:val="hybridMultilevel"/>
    <w:tmpl w:val="EAB4B076"/>
    <w:lvl w:ilvl="0" w:tplc="C58E820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AB2212"/>
    <w:multiLevelType w:val="hybridMultilevel"/>
    <w:tmpl w:val="36862AE4"/>
    <w:lvl w:ilvl="0" w:tplc="D6C86B6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F1DD3"/>
    <w:multiLevelType w:val="hybridMultilevel"/>
    <w:tmpl w:val="AC56F2C2"/>
    <w:lvl w:ilvl="0" w:tplc="8DA2290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b w:val="0"/>
        <w:i w:val="0"/>
        <w:sz w:val="2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EE2CEB"/>
    <w:multiLevelType w:val="hybridMultilevel"/>
    <w:tmpl w:val="EED2AC30"/>
    <w:lvl w:ilvl="0" w:tplc="7EACEE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F77BC3"/>
    <w:multiLevelType w:val="hybridMultilevel"/>
    <w:tmpl w:val="00864B16"/>
    <w:lvl w:ilvl="0" w:tplc="0FEC245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E1B9C"/>
    <w:multiLevelType w:val="hybridMultilevel"/>
    <w:tmpl w:val="F0CEC1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0279E"/>
    <w:multiLevelType w:val="hybridMultilevel"/>
    <w:tmpl w:val="48FA1DE0"/>
    <w:lvl w:ilvl="0" w:tplc="6E263BB4">
      <w:start w:val="1"/>
      <w:numFmt w:val="bullet"/>
      <w:lvlText w:val="–"/>
      <w:lvlJc w:val="left"/>
      <w:pPr>
        <w:tabs>
          <w:tab w:val="num" w:pos="357"/>
        </w:tabs>
        <w:ind w:left="357" w:hanging="357"/>
      </w:pPr>
      <w:rPr>
        <w:rFonts w:ascii="Arial" w:hAnsi="Arial" w:hint="default"/>
        <w:b w:val="0"/>
        <w:i w:val="0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310069"/>
    <w:multiLevelType w:val="hybridMultilevel"/>
    <w:tmpl w:val="DC2E9534"/>
    <w:lvl w:ilvl="0" w:tplc="8DA2290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A97328"/>
    <w:multiLevelType w:val="hybridMultilevel"/>
    <w:tmpl w:val="38464182"/>
    <w:lvl w:ilvl="0" w:tplc="8DA2290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1515A3"/>
    <w:multiLevelType w:val="hybridMultilevel"/>
    <w:tmpl w:val="4ABA2D68"/>
    <w:lvl w:ilvl="0" w:tplc="B0CE47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640E8"/>
    <w:multiLevelType w:val="hybridMultilevel"/>
    <w:tmpl w:val="840C1E9C"/>
    <w:lvl w:ilvl="0" w:tplc="6E263BB4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C942AF"/>
    <w:multiLevelType w:val="hybridMultilevel"/>
    <w:tmpl w:val="0BC873C6"/>
    <w:lvl w:ilvl="0" w:tplc="6E263BB4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BE4041F"/>
    <w:multiLevelType w:val="hybridMultilevel"/>
    <w:tmpl w:val="A3523146"/>
    <w:lvl w:ilvl="0" w:tplc="5C2C65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A343C"/>
    <w:multiLevelType w:val="hybridMultilevel"/>
    <w:tmpl w:val="116A7044"/>
    <w:lvl w:ilvl="0" w:tplc="8DA229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0D4248"/>
    <w:multiLevelType w:val="hybridMultilevel"/>
    <w:tmpl w:val="4C0E1040"/>
    <w:lvl w:ilvl="0" w:tplc="C0F4EC5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2549C"/>
    <w:multiLevelType w:val="hybridMultilevel"/>
    <w:tmpl w:val="04CC404A"/>
    <w:lvl w:ilvl="0" w:tplc="6E263BB4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F9559D1"/>
    <w:multiLevelType w:val="hybridMultilevel"/>
    <w:tmpl w:val="89A89B42"/>
    <w:lvl w:ilvl="0" w:tplc="7EACEE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7451396">
    <w:abstractNumId w:val="20"/>
  </w:num>
  <w:num w:numId="2" w16cid:durableId="609169186">
    <w:abstractNumId w:val="8"/>
  </w:num>
  <w:num w:numId="3" w16cid:durableId="1631285241">
    <w:abstractNumId w:val="12"/>
  </w:num>
  <w:num w:numId="4" w16cid:durableId="1840539117">
    <w:abstractNumId w:val="3"/>
  </w:num>
  <w:num w:numId="5" w16cid:durableId="362362861">
    <w:abstractNumId w:val="5"/>
  </w:num>
  <w:num w:numId="6" w16cid:durableId="2017417710">
    <w:abstractNumId w:val="11"/>
  </w:num>
  <w:num w:numId="7" w16cid:durableId="1398631357">
    <w:abstractNumId w:val="9"/>
  </w:num>
  <w:num w:numId="8" w16cid:durableId="20209737">
    <w:abstractNumId w:val="2"/>
  </w:num>
  <w:num w:numId="9" w16cid:durableId="1045450715">
    <w:abstractNumId w:val="15"/>
  </w:num>
  <w:num w:numId="10" w16cid:durableId="445084066">
    <w:abstractNumId w:val="7"/>
  </w:num>
  <w:num w:numId="11" w16cid:durableId="1517308214">
    <w:abstractNumId w:val="18"/>
  </w:num>
  <w:num w:numId="12" w16cid:durableId="1017585244">
    <w:abstractNumId w:val="4"/>
  </w:num>
  <w:num w:numId="13" w16cid:durableId="1363942359">
    <w:abstractNumId w:val="16"/>
  </w:num>
  <w:num w:numId="14" w16cid:durableId="807670549">
    <w:abstractNumId w:val="22"/>
  </w:num>
  <w:num w:numId="15" w16cid:durableId="2091387133">
    <w:abstractNumId w:val="17"/>
  </w:num>
  <w:num w:numId="16" w16cid:durableId="2019498579">
    <w:abstractNumId w:val="21"/>
  </w:num>
  <w:num w:numId="17" w16cid:durableId="1554734694">
    <w:abstractNumId w:val="19"/>
  </w:num>
  <w:num w:numId="18" w16cid:durableId="1703019219">
    <w:abstractNumId w:val="13"/>
  </w:num>
  <w:num w:numId="19" w16cid:durableId="1313558393">
    <w:abstractNumId w:val="6"/>
  </w:num>
  <w:num w:numId="20" w16cid:durableId="358092100">
    <w:abstractNumId w:val="14"/>
  </w:num>
  <w:num w:numId="21" w16cid:durableId="1656911991">
    <w:abstractNumId w:val="10"/>
  </w:num>
  <w:num w:numId="22" w16cid:durableId="1647081687">
    <w:abstractNumId w:val="1"/>
  </w:num>
  <w:num w:numId="23" w16cid:durableId="1743944183">
    <w:abstractNumId w:val="23"/>
  </w:num>
  <w:num w:numId="24" w16cid:durableId="743407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evenAndOddHeaders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4E6"/>
    <w:rsid w:val="000237F1"/>
    <w:rsid w:val="000238D8"/>
    <w:rsid w:val="00023A88"/>
    <w:rsid w:val="00025DD7"/>
    <w:rsid w:val="00030E58"/>
    <w:rsid w:val="00040BD7"/>
    <w:rsid w:val="000509E4"/>
    <w:rsid w:val="0007782C"/>
    <w:rsid w:val="00093256"/>
    <w:rsid w:val="0009331D"/>
    <w:rsid w:val="0009694C"/>
    <w:rsid w:val="000A5391"/>
    <w:rsid w:val="000A7238"/>
    <w:rsid w:val="000B0A6C"/>
    <w:rsid w:val="000C0AC6"/>
    <w:rsid w:val="000E696A"/>
    <w:rsid w:val="000E724B"/>
    <w:rsid w:val="00107349"/>
    <w:rsid w:val="00117B8C"/>
    <w:rsid w:val="00125935"/>
    <w:rsid w:val="00125FE7"/>
    <w:rsid w:val="001357B2"/>
    <w:rsid w:val="00152504"/>
    <w:rsid w:val="0017478F"/>
    <w:rsid w:val="00176733"/>
    <w:rsid w:val="0019306C"/>
    <w:rsid w:val="001A5D31"/>
    <w:rsid w:val="001A7E75"/>
    <w:rsid w:val="001B33B2"/>
    <w:rsid w:val="001D7671"/>
    <w:rsid w:val="001F0DCB"/>
    <w:rsid w:val="001F18EC"/>
    <w:rsid w:val="001F568B"/>
    <w:rsid w:val="00202A77"/>
    <w:rsid w:val="00225BC8"/>
    <w:rsid w:val="00230C38"/>
    <w:rsid w:val="00232A77"/>
    <w:rsid w:val="00244DA2"/>
    <w:rsid w:val="00245797"/>
    <w:rsid w:val="00254173"/>
    <w:rsid w:val="002543C1"/>
    <w:rsid w:val="00255C29"/>
    <w:rsid w:val="00271CE5"/>
    <w:rsid w:val="00282020"/>
    <w:rsid w:val="00286D69"/>
    <w:rsid w:val="002A0B97"/>
    <w:rsid w:val="002A2B69"/>
    <w:rsid w:val="002B1072"/>
    <w:rsid w:val="002B1941"/>
    <w:rsid w:val="002C3F62"/>
    <w:rsid w:val="002D3B02"/>
    <w:rsid w:val="002D3EAC"/>
    <w:rsid w:val="002E1E84"/>
    <w:rsid w:val="002F28F0"/>
    <w:rsid w:val="00334D0A"/>
    <w:rsid w:val="0036150D"/>
    <w:rsid w:val="003636BF"/>
    <w:rsid w:val="00371442"/>
    <w:rsid w:val="00382EDA"/>
    <w:rsid w:val="003845B4"/>
    <w:rsid w:val="00387B1A"/>
    <w:rsid w:val="003B7493"/>
    <w:rsid w:val="003C5EE5"/>
    <w:rsid w:val="003E1C74"/>
    <w:rsid w:val="003E4984"/>
    <w:rsid w:val="003E4E05"/>
    <w:rsid w:val="00411C76"/>
    <w:rsid w:val="00414989"/>
    <w:rsid w:val="00422F02"/>
    <w:rsid w:val="00436E75"/>
    <w:rsid w:val="004568F6"/>
    <w:rsid w:val="00461782"/>
    <w:rsid w:val="004657EE"/>
    <w:rsid w:val="0047332B"/>
    <w:rsid w:val="004C1FEC"/>
    <w:rsid w:val="004E54A2"/>
    <w:rsid w:val="005032D8"/>
    <w:rsid w:val="00512BCA"/>
    <w:rsid w:val="00526246"/>
    <w:rsid w:val="00542E21"/>
    <w:rsid w:val="0055004A"/>
    <w:rsid w:val="00553710"/>
    <w:rsid w:val="005549EE"/>
    <w:rsid w:val="005614E6"/>
    <w:rsid w:val="00567106"/>
    <w:rsid w:val="00570272"/>
    <w:rsid w:val="00572E8A"/>
    <w:rsid w:val="00576221"/>
    <w:rsid w:val="0058303D"/>
    <w:rsid w:val="00590A6C"/>
    <w:rsid w:val="005A68A6"/>
    <w:rsid w:val="005B5D05"/>
    <w:rsid w:val="005C5431"/>
    <w:rsid w:val="005E1D3C"/>
    <w:rsid w:val="005F0E94"/>
    <w:rsid w:val="0060576E"/>
    <w:rsid w:val="00620645"/>
    <w:rsid w:val="00625AE6"/>
    <w:rsid w:val="006273C7"/>
    <w:rsid w:val="00632253"/>
    <w:rsid w:val="006331D7"/>
    <w:rsid w:val="00642714"/>
    <w:rsid w:val="006455CE"/>
    <w:rsid w:val="00655841"/>
    <w:rsid w:val="00671530"/>
    <w:rsid w:val="00683965"/>
    <w:rsid w:val="006920D1"/>
    <w:rsid w:val="006953C5"/>
    <w:rsid w:val="006A679A"/>
    <w:rsid w:val="006C115B"/>
    <w:rsid w:val="006F1287"/>
    <w:rsid w:val="006F3F43"/>
    <w:rsid w:val="00703372"/>
    <w:rsid w:val="00733017"/>
    <w:rsid w:val="00736156"/>
    <w:rsid w:val="0074094A"/>
    <w:rsid w:val="00752699"/>
    <w:rsid w:val="0075451F"/>
    <w:rsid w:val="00760E8A"/>
    <w:rsid w:val="00783310"/>
    <w:rsid w:val="007855D3"/>
    <w:rsid w:val="007958B9"/>
    <w:rsid w:val="007A2F2A"/>
    <w:rsid w:val="007A4A6D"/>
    <w:rsid w:val="007B4B8C"/>
    <w:rsid w:val="007C6EEF"/>
    <w:rsid w:val="007D1BCF"/>
    <w:rsid w:val="007D75CF"/>
    <w:rsid w:val="007E0440"/>
    <w:rsid w:val="007E1F83"/>
    <w:rsid w:val="007E2D65"/>
    <w:rsid w:val="007E6DC5"/>
    <w:rsid w:val="007F5B22"/>
    <w:rsid w:val="007F7270"/>
    <w:rsid w:val="00806E85"/>
    <w:rsid w:val="0083222A"/>
    <w:rsid w:val="00841705"/>
    <w:rsid w:val="00850C6B"/>
    <w:rsid w:val="0086407C"/>
    <w:rsid w:val="00866284"/>
    <w:rsid w:val="0088043C"/>
    <w:rsid w:val="00884889"/>
    <w:rsid w:val="008906C9"/>
    <w:rsid w:val="008933D2"/>
    <w:rsid w:val="00894F84"/>
    <w:rsid w:val="008B6C41"/>
    <w:rsid w:val="008C1278"/>
    <w:rsid w:val="008C2893"/>
    <w:rsid w:val="008C5738"/>
    <w:rsid w:val="008D04F0"/>
    <w:rsid w:val="008D4653"/>
    <w:rsid w:val="008E4255"/>
    <w:rsid w:val="008E5F69"/>
    <w:rsid w:val="008F3500"/>
    <w:rsid w:val="00924B41"/>
    <w:rsid w:val="00924E3C"/>
    <w:rsid w:val="00942F0A"/>
    <w:rsid w:val="0095429D"/>
    <w:rsid w:val="009612BB"/>
    <w:rsid w:val="00971E4A"/>
    <w:rsid w:val="009762BE"/>
    <w:rsid w:val="009A6761"/>
    <w:rsid w:val="009C4D16"/>
    <w:rsid w:val="009C740A"/>
    <w:rsid w:val="009D7422"/>
    <w:rsid w:val="009E28C6"/>
    <w:rsid w:val="009E6128"/>
    <w:rsid w:val="009F0C6D"/>
    <w:rsid w:val="00A05EC2"/>
    <w:rsid w:val="00A125C5"/>
    <w:rsid w:val="00A20059"/>
    <w:rsid w:val="00A21737"/>
    <w:rsid w:val="00A2451C"/>
    <w:rsid w:val="00A34C5E"/>
    <w:rsid w:val="00A35B0B"/>
    <w:rsid w:val="00A45F61"/>
    <w:rsid w:val="00A50BEC"/>
    <w:rsid w:val="00A5339C"/>
    <w:rsid w:val="00A65EE7"/>
    <w:rsid w:val="00A70133"/>
    <w:rsid w:val="00A747ED"/>
    <w:rsid w:val="00A760C3"/>
    <w:rsid w:val="00A770A6"/>
    <w:rsid w:val="00A813B1"/>
    <w:rsid w:val="00A826A2"/>
    <w:rsid w:val="00A84409"/>
    <w:rsid w:val="00A93626"/>
    <w:rsid w:val="00AA06B3"/>
    <w:rsid w:val="00AA180C"/>
    <w:rsid w:val="00AB36C4"/>
    <w:rsid w:val="00AC1B34"/>
    <w:rsid w:val="00AC32B2"/>
    <w:rsid w:val="00B03028"/>
    <w:rsid w:val="00B04A00"/>
    <w:rsid w:val="00B17141"/>
    <w:rsid w:val="00B21C37"/>
    <w:rsid w:val="00B31575"/>
    <w:rsid w:val="00B36D61"/>
    <w:rsid w:val="00B50FE4"/>
    <w:rsid w:val="00B7057C"/>
    <w:rsid w:val="00B733D6"/>
    <w:rsid w:val="00B8547D"/>
    <w:rsid w:val="00BA7E99"/>
    <w:rsid w:val="00BB0656"/>
    <w:rsid w:val="00BB5B53"/>
    <w:rsid w:val="00BB630C"/>
    <w:rsid w:val="00BB7049"/>
    <w:rsid w:val="00BD292B"/>
    <w:rsid w:val="00BD3FBC"/>
    <w:rsid w:val="00BD4341"/>
    <w:rsid w:val="00BD7069"/>
    <w:rsid w:val="00BE06A6"/>
    <w:rsid w:val="00BE6A11"/>
    <w:rsid w:val="00BF5099"/>
    <w:rsid w:val="00C250D5"/>
    <w:rsid w:val="00C35666"/>
    <w:rsid w:val="00C40C42"/>
    <w:rsid w:val="00C50870"/>
    <w:rsid w:val="00C55AA1"/>
    <w:rsid w:val="00C57FD7"/>
    <w:rsid w:val="00C644CD"/>
    <w:rsid w:val="00C652A1"/>
    <w:rsid w:val="00C65719"/>
    <w:rsid w:val="00C7218A"/>
    <w:rsid w:val="00C72B40"/>
    <w:rsid w:val="00C92898"/>
    <w:rsid w:val="00C94A02"/>
    <w:rsid w:val="00CA4340"/>
    <w:rsid w:val="00CC353B"/>
    <w:rsid w:val="00CC5DB4"/>
    <w:rsid w:val="00CC636C"/>
    <w:rsid w:val="00CD3D77"/>
    <w:rsid w:val="00CE41AB"/>
    <w:rsid w:val="00CE4357"/>
    <w:rsid w:val="00CE49D8"/>
    <w:rsid w:val="00CE5238"/>
    <w:rsid w:val="00CE7514"/>
    <w:rsid w:val="00CF16C9"/>
    <w:rsid w:val="00CF71D6"/>
    <w:rsid w:val="00D130AB"/>
    <w:rsid w:val="00D248DE"/>
    <w:rsid w:val="00D57C2A"/>
    <w:rsid w:val="00D63585"/>
    <w:rsid w:val="00D71EE5"/>
    <w:rsid w:val="00D758F1"/>
    <w:rsid w:val="00D81108"/>
    <w:rsid w:val="00D8542D"/>
    <w:rsid w:val="00D947C2"/>
    <w:rsid w:val="00DA2170"/>
    <w:rsid w:val="00DA3DCD"/>
    <w:rsid w:val="00DA50F7"/>
    <w:rsid w:val="00DB6968"/>
    <w:rsid w:val="00DC5C88"/>
    <w:rsid w:val="00DC6A71"/>
    <w:rsid w:val="00DD147A"/>
    <w:rsid w:val="00DD5215"/>
    <w:rsid w:val="00DD5671"/>
    <w:rsid w:val="00DE322A"/>
    <w:rsid w:val="00DF151F"/>
    <w:rsid w:val="00E023C9"/>
    <w:rsid w:val="00E0357D"/>
    <w:rsid w:val="00E06E9B"/>
    <w:rsid w:val="00E157F8"/>
    <w:rsid w:val="00E363E6"/>
    <w:rsid w:val="00E43F08"/>
    <w:rsid w:val="00E50026"/>
    <w:rsid w:val="00E55FFC"/>
    <w:rsid w:val="00E60F1A"/>
    <w:rsid w:val="00E707BE"/>
    <w:rsid w:val="00E95050"/>
    <w:rsid w:val="00EB2C84"/>
    <w:rsid w:val="00ED1C3E"/>
    <w:rsid w:val="00ED2D87"/>
    <w:rsid w:val="00ED4B37"/>
    <w:rsid w:val="00ED52A1"/>
    <w:rsid w:val="00ED55B1"/>
    <w:rsid w:val="00EE6EED"/>
    <w:rsid w:val="00EF0E51"/>
    <w:rsid w:val="00EF2109"/>
    <w:rsid w:val="00F240BB"/>
    <w:rsid w:val="00F36102"/>
    <w:rsid w:val="00F57FED"/>
    <w:rsid w:val="00F61441"/>
    <w:rsid w:val="00F62439"/>
    <w:rsid w:val="00F8182F"/>
    <w:rsid w:val="00F93E3D"/>
    <w:rsid w:val="00F96DA4"/>
    <w:rsid w:val="00FA1BB1"/>
    <w:rsid w:val="00FB7D4D"/>
    <w:rsid w:val="00FC3947"/>
    <w:rsid w:val="00FD2715"/>
    <w:rsid w:val="00FD68D6"/>
    <w:rsid w:val="00FE38CF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,#529dba"/>
    </o:shapedefaults>
    <o:shapelayout v:ext="edit">
      <o:idmap v:ext="edit" data="2"/>
    </o:shapelayout>
  </w:shapeDefaults>
  <w:doNotEmbedSmartTags/>
  <w:decimalSymbol w:val=","/>
  <w:listSeparator w:val=";"/>
  <w14:docId w14:val="79034290"/>
  <w15:docId w15:val="{179CE531-7CF3-41BE-A136-26CC2D5F6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07349"/>
    <w:pPr>
      <w:keepNext/>
      <w:spacing w:before="240" w:after="60"/>
      <w:outlineLvl w:val="0"/>
    </w:pPr>
    <w:rPr>
      <w:rFonts w:ascii="Tahoma" w:hAnsi="Tahoma" w:cs="Tahoma"/>
      <w:b/>
      <w:kern w:val="32"/>
      <w:sz w:val="22"/>
      <w:szCs w:val="2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-zamik">
    <w:name w:val="Body Text Indent"/>
    <w:basedOn w:val="Navaden"/>
    <w:link w:val="Telobesedila-zamikZnak"/>
    <w:rsid w:val="005614E6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hAnsi="Times New Roman"/>
      <w:sz w:val="24"/>
      <w:szCs w:val="20"/>
      <w:lang w:val="sl-SI"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5614E6"/>
    <w:rPr>
      <w:sz w:val="24"/>
    </w:rPr>
  </w:style>
  <w:style w:type="paragraph" w:styleId="Besedilooblaka">
    <w:name w:val="Balloon Text"/>
    <w:basedOn w:val="Navaden"/>
    <w:link w:val="BesedilooblakaZnak"/>
    <w:rsid w:val="00C72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C7218A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5C5431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A34C5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F61441"/>
    <w:rPr>
      <w:color w:val="605E5C"/>
      <w:shd w:val="clear" w:color="auto" w:fill="E1DFDD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971E4A"/>
    <w:rPr>
      <w:color w:val="605E5C"/>
      <w:shd w:val="clear" w:color="auto" w:fill="E1DFDD"/>
    </w:rPr>
  </w:style>
  <w:style w:type="character" w:styleId="Nerazreenaomemba">
    <w:name w:val="Unresolved Mention"/>
    <w:basedOn w:val="Privzetapisavaodstavka"/>
    <w:uiPriority w:val="99"/>
    <w:semiHidden/>
    <w:unhideWhenUsed/>
    <w:rsid w:val="00BD3FBC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semiHidden/>
    <w:unhideWhenUsed/>
    <w:rsid w:val="00EF2109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EF2109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EF2109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EF210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EF2109"/>
    <w:rPr>
      <w:rFonts w:ascii="Arial" w:hAnsi="Arial"/>
      <w:b/>
      <w:bCs/>
      <w:lang w:val="en-US" w:eastAsia="en-US"/>
    </w:rPr>
  </w:style>
  <w:style w:type="paragraph" w:customStyle="1" w:styleId="Default">
    <w:name w:val="Default"/>
    <w:rsid w:val="00CE49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ogaZnak">
    <w:name w:val="Noga Znak"/>
    <w:basedOn w:val="Privzetapisavaodstavka"/>
    <w:link w:val="Noga"/>
    <w:uiPriority w:val="99"/>
    <w:rsid w:val="0058303D"/>
    <w:rPr>
      <w:rFonts w:ascii="Arial" w:hAnsi="Arial"/>
      <w:szCs w:val="24"/>
      <w:lang w:val="en-US" w:eastAsia="en-US"/>
    </w:rPr>
  </w:style>
  <w:style w:type="character" w:styleId="SledenaHiperpovezava">
    <w:name w:val="FollowedHyperlink"/>
    <w:basedOn w:val="Privzetapisavaodstavka"/>
    <w:semiHidden/>
    <w:unhideWhenUsed/>
    <w:rsid w:val="004568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45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3508ab-49fe-4a40-ba29-f8dca4adf945">
      <Terms xmlns="http://schemas.microsoft.com/office/infopath/2007/PartnerControls"/>
    </lcf76f155ced4ddcb4097134ff3c332f>
    <TaxCatchAll xmlns="5abfe22c-dc8c-44fc-b1f8-c6706cb28fd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274C74663FE54D87F1E8564EDE8126" ma:contentTypeVersion="19" ma:contentTypeDescription="Ustvari nov dokument." ma:contentTypeScope="" ma:versionID="fdfa0154c992c1b4d92528dce94bcccd">
  <xsd:schema xmlns:xsd="http://www.w3.org/2001/XMLSchema" xmlns:xs="http://www.w3.org/2001/XMLSchema" xmlns:p="http://schemas.microsoft.com/office/2006/metadata/properties" xmlns:ns2="483508ab-49fe-4a40-ba29-f8dca4adf945" xmlns:ns3="5abfe22c-dc8c-44fc-b1f8-c6706cb28fd6" targetNamespace="http://schemas.microsoft.com/office/2006/metadata/properties" ma:root="true" ma:fieldsID="a6bcc94f9aa168bdc67b0c19ff419b2e" ns2:_="" ns3:_="">
    <xsd:import namespace="483508ab-49fe-4a40-ba29-f8dca4adf945"/>
    <xsd:import namespace="5abfe22c-dc8c-44fc-b1f8-c6706cb28f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508ab-49fe-4a40-ba29-f8dca4adf9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Oznake slike" ma:readOnly="false" ma:fieldId="{5cf76f15-5ced-4ddc-b409-7134ff3c332f}" ma:taxonomyMulti="true" ma:sspId="693818bf-85e6-4361-b0bc-0b333e2690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fe22c-dc8c-44fc-b1f8-c6706cb28fd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b91f82-56c2-4290-b305-22e7c5664127}" ma:internalName="TaxCatchAll" ma:showField="CatchAllData" ma:web="5abfe22c-dc8c-44fc-b1f8-c6706cb28f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D6895D-40B7-44FA-89B9-6AF133879ADD}">
  <ds:schemaRefs>
    <ds:schemaRef ds:uri="http://schemas.microsoft.com/office/2006/metadata/properties"/>
    <ds:schemaRef ds:uri="http://schemas.microsoft.com/office/infopath/2007/PartnerControls"/>
    <ds:schemaRef ds:uri="483508ab-49fe-4a40-ba29-f8dca4adf945"/>
    <ds:schemaRef ds:uri="5abfe22c-dc8c-44fc-b1f8-c6706cb28fd6"/>
  </ds:schemaRefs>
</ds:datastoreItem>
</file>

<file path=customXml/itemProps2.xml><?xml version="1.0" encoding="utf-8"?>
<ds:datastoreItem xmlns:ds="http://schemas.openxmlformats.org/officeDocument/2006/customXml" ds:itemID="{28FFDAD6-A92A-4F89-A104-D32C4B13F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3508ab-49fe-4a40-ba29-f8dca4adf945"/>
    <ds:schemaRef ds:uri="5abfe22c-dc8c-44fc-b1f8-c6706cb28f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186AD9-EAAF-417A-B751-AD8CE5E895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2</TotalTime>
  <Pages>2</Pages>
  <Words>143</Words>
  <Characters>1174</Characters>
  <Application>Microsoft Office Word</Application>
  <DocSecurity>0</DocSecurity>
  <Lines>48</Lines>
  <Paragraphs>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Ines.Lupse</dc:creator>
  <cp:lastModifiedBy>Urška Tomazin</cp:lastModifiedBy>
  <cp:revision>3</cp:revision>
  <cp:lastPrinted>2020-01-10T12:38:00Z</cp:lastPrinted>
  <dcterms:created xsi:type="dcterms:W3CDTF">2026-06-11T12:16:00Z</dcterms:created>
  <dcterms:modified xsi:type="dcterms:W3CDTF">2026-06-11T12:16:00Z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0x010100BD274C74663FE54D87F1E8564EDE8126</vt:lpwstr>
  </property>
</Properties>
</file>